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420"/>
        <w:tblW w:w="0" w:type="auto"/>
        <w:tblLook w:val="04A0" w:firstRow="1" w:lastRow="0" w:firstColumn="1" w:lastColumn="0" w:noHBand="0" w:noVBand="1"/>
      </w:tblPr>
      <w:tblGrid>
        <w:gridCol w:w="3077"/>
        <w:gridCol w:w="2588"/>
        <w:gridCol w:w="2694"/>
        <w:gridCol w:w="3543"/>
        <w:gridCol w:w="1743"/>
        <w:gridCol w:w="1743"/>
      </w:tblGrid>
      <w:tr w:rsidR="00213CC7" w:rsidTr="00485605">
        <w:tc>
          <w:tcPr>
            <w:tcW w:w="3077" w:type="dxa"/>
          </w:tcPr>
          <w:p w:rsidR="00213CC7" w:rsidRDefault="00213CC7" w:rsidP="00485605">
            <w:bookmarkStart w:id="0" w:name="_GoBack"/>
            <w:bookmarkEnd w:id="0"/>
          </w:p>
        </w:tc>
        <w:tc>
          <w:tcPr>
            <w:tcW w:w="2588" w:type="dxa"/>
          </w:tcPr>
          <w:p w:rsidR="00213CC7" w:rsidRDefault="00FC5C03" w:rsidP="00485605">
            <w:r>
              <w:t>9.15 – 10.30</w:t>
            </w:r>
          </w:p>
        </w:tc>
        <w:tc>
          <w:tcPr>
            <w:tcW w:w="2694" w:type="dxa"/>
          </w:tcPr>
          <w:p w:rsidR="00213CC7" w:rsidRDefault="00FC5C03" w:rsidP="00485605">
            <w:r>
              <w:t>11.00 – 12.00</w:t>
            </w:r>
          </w:p>
        </w:tc>
        <w:tc>
          <w:tcPr>
            <w:tcW w:w="3543" w:type="dxa"/>
          </w:tcPr>
          <w:p w:rsidR="00213CC7" w:rsidRDefault="00BE2EC4" w:rsidP="00485605">
            <w:r>
              <w:t xml:space="preserve">1.30 – 3.20 – unless otherwise specified below </w:t>
            </w:r>
          </w:p>
        </w:tc>
        <w:tc>
          <w:tcPr>
            <w:tcW w:w="3486" w:type="dxa"/>
            <w:gridSpan w:val="2"/>
          </w:tcPr>
          <w:p w:rsidR="00213CC7" w:rsidRDefault="00FC5C03" w:rsidP="00485605">
            <w:r>
              <w:t>Evening – times noted next to activity</w:t>
            </w:r>
          </w:p>
        </w:tc>
      </w:tr>
      <w:tr w:rsidR="00D62F75" w:rsidTr="00485605">
        <w:trPr>
          <w:trHeight w:val="360"/>
        </w:trPr>
        <w:tc>
          <w:tcPr>
            <w:tcW w:w="3077" w:type="dxa"/>
            <w:vMerge w:val="restart"/>
          </w:tcPr>
          <w:p w:rsidR="00D62F75" w:rsidRDefault="00D62F75" w:rsidP="00485605">
            <w:r>
              <w:t>Monday 20</w:t>
            </w:r>
            <w:r w:rsidRPr="00213CC7">
              <w:rPr>
                <w:vertAlign w:val="superscript"/>
              </w:rPr>
              <w:t>th</w:t>
            </w:r>
            <w:r>
              <w:t xml:space="preserve"> February </w:t>
            </w:r>
          </w:p>
        </w:tc>
        <w:tc>
          <w:tcPr>
            <w:tcW w:w="2588" w:type="dxa"/>
            <w:vMerge w:val="restart"/>
            <w:shd w:val="clear" w:color="auto" w:fill="D9D9D9" w:themeFill="background1" w:themeFillShade="D9"/>
          </w:tcPr>
          <w:p w:rsidR="00D62F75" w:rsidRDefault="00D62F75" w:rsidP="00485605"/>
        </w:tc>
        <w:tc>
          <w:tcPr>
            <w:tcW w:w="2694" w:type="dxa"/>
            <w:vMerge w:val="restart"/>
            <w:shd w:val="clear" w:color="auto" w:fill="D9D9D9" w:themeFill="background1" w:themeFillShade="D9"/>
          </w:tcPr>
          <w:p w:rsidR="00D62F75" w:rsidRDefault="00D62F75" w:rsidP="00485605"/>
        </w:tc>
        <w:tc>
          <w:tcPr>
            <w:tcW w:w="3543" w:type="dxa"/>
          </w:tcPr>
          <w:p w:rsidR="00D62F75" w:rsidRDefault="00D62F75" w:rsidP="00485605">
            <w:r>
              <w:t xml:space="preserve">Drop in session with Mrs Tregoing -  SENCO </w:t>
            </w:r>
          </w:p>
        </w:tc>
        <w:tc>
          <w:tcPr>
            <w:tcW w:w="3486" w:type="dxa"/>
            <w:gridSpan w:val="2"/>
            <w:vMerge w:val="restart"/>
            <w:shd w:val="clear" w:color="auto" w:fill="D9D9D9" w:themeFill="background1" w:themeFillShade="D9"/>
          </w:tcPr>
          <w:p w:rsidR="00D62F75" w:rsidRDefault="00D62F75" w:rsidP="00485605"/>
        </w:tc>
      </w:tr>
      <w:tr w:rsidR="00D62F75" w:rsidTr="00485605">
        <w:trPr>
          <w:trHeight w:val="360"/>
        </w:trPr>
        <w:tc>
          <w:tcPr>
            <w:tcW w:w="3077" w:type="dxa"/>
            <w:vMerge/>
          </w:tcPr>
          <w:p w:rsidR="00D62F75" w:rsidRDefault="00D62F75" w:rsidP="00485605"/>
        </w:tc>
        <w:tc>
          <w:tcPr>
            <w:tcW w:w="2588" w:type="dxa"/>
            <w:vMerge/>
            <w:shd w:val="clear" w:color="auto" w:fill="D9D9D9" w:themeFill="background1" w:themeFillShade="D9"/>
          </w:tcPr>
          <w:p w:rsidR="00D62F75" w:rsidRDefault="00D62F75" w:rsidP="00485605"/>
        </w:tc>
        <w:tc>
          <w:tcPr>
            <w:tcW w:w="2694" w:type="dxa"/>
            <w:vMerge/>
            <w:shd w:val="clear" w:color="auto" w:fill="D9D9D9" w:themeFill="background1" w:themeFillShade="D9"/>
          </w:tcPr>
          <w:p w:rsidR="00D62F75" w:rsidRDefault="00D62F75" w:rsidP="00485605"/>
        </w:tc>
        <w:tc>
          <w:tcPr>
            <w:tcW w:w="3543" w:type="dxa"/>
          </w:tcPr>
          <w:p w:rsidR="00485605" w:rsidRDefault="00D62F75" w:rsidP="00485605">
            <w:r>
              <w:t>Open afternoon in Reception classes</w:t>
            </w:r>
          </w:p>
          <w:p w:rsidR="00D62F75" w:rsidRDefault="00485605" w:rsidP="00485605">
            <w:r>
              <w:t>2.30 – 3.30</w:t>
            </w:r>
            <w:r w:rsidR="00D62F75">
              <w:t xml:space="preserve"> </w:t>
            </w:r>
          </w:p>
        </w:tc>
        <w:tc>
          <w:tcPr>
            <w:tcW w:w="3486" w:type="dxa"/>
            <w:gridSpan w:val="2"/>
            <w:vMerge/>
            <w:shd w:val="clear" w:color="auto" w:fill="D9D9D9" w:themeFill="background1" w:themeFillShade="D9"/>
          </w:tcPr>
          <w:p w:rsidR="00D62F75" w:rsidRDefault="00D62F75" w:rsidP="00485605"/>
        </w:tc>
      </w:tr>
      <w:tr w:rsidR="00CB4375" w:rsidTr="00485605">
        <w:tc>
          <w:tcPr>
            <w:tcW w:w="3077" w:type="dxa"/>
          </w:tcPr>
          <w:p w:rsidR="00CB4375" w:rsidRDefault="00CB4375" w:rsidP="00485605">
            <w:r>
              <w:t>Tuesday 21</w:t>
            </w:r>
            <w:r w:rsidRPr="00213CC7">
              <w:rPr>
                <w:vertAlign w:val="superscript"/>
              </w:rPr>
              <w:t>st</w:t>
            </w:r>
            <w:r>
              <w:t xml:space="preserve"> February </w:t>
            </w:r>
          </w:p>
        </w:tc>
        <w:tc>
          <w:tcPr>
            <w:tcW w:w="2588" w:type="dxa"/>
            <w:shd w:val="clear" w:color="auto" w:fill="D9D9D9" w:themeFill="background1" w:themeFillShade="D9"/>
          </w:tcPr>
          <w:p w:rsidR="00CB4375" w:rsidRDefault="00CB4375" w:rsidP="00485605"/>
        </w:tc>
        <w:tc>
          <w:tcPr>
            <w:tcW w:w="2694" w:type="dxa"/>
          </w:tcPr>
          <w:p w:rsidR="00CB4375" w:rsidRDefault="00CB4375" w:rsidP="00485605">
            <w:r>
              <w:t xml:space="preserve">Maths lessons all around the school </w:t>
            </w:r>
          </w:p>
        </w:tc>
        <w:tc>
          <w:tcPr>
            <w:tcW w:w="3543" w:type="dxa"/>
          </w:tcPr>
          <w:p w:rsidR="00CB4375" w:rsidRDefault="00CB4375" w:rsidP="00485605">
            <w:r>
              <w:t xml:space="preserve">Come and read with your child- 2.30 – 3.20  </w:t>
            </w:r>
          </w:p>
        </w:tc>
        <w:tc>
          <w:tcPr>
            <w:tcW w:w="1743" w:type="dxa"/>
          </w:tcPr>
          <w:p w:rsidR="00CB4375" w:rsidRDefault="00CB4375" w:rsidP="00485605">
            <w:r>
              <w:t>Phonics explained</w:t>
            </w:r>
            <w:r w:rsidR="00485605">
              <w:t xml:space="preserve"> for year 1 parents </w:t>
            </w:r>
          </w:p>
          <w:p w:rsidR="00CB4375" w:rsidRDefault="00CB4375" w:rsidP="00485605">
            <w:r>
              <w:t>3.45 – 4.45</w:t>
            </w:r>
          </w:p>
        </w:tc>
        <w:tc>
          <w:tcPr>
            <w:tcW w:w="1743" w:type="dxa"/>
          </w:tcPr>
          <w:p w:rsidR="00CB4375" w:rsidRDefault="00CB4375" w:rsidP="00485605">
            <w:r>
              <w:t xml:space="preserve">Writing and maths work shop for Reception children </w:t>
            </w:r>
          </w:p>
          <w:p w:rsidR="00CB4375" w:rsidRDefault="00CB4375" w:rsidP="00485605">
            <w:r>
              <w:t xml:space="preserve"> 6.30 – 7.30 </w:t>
            </w:r>
          </w:p>
        </w:tc>
      </w:tr>
      <w:tr w:rsidR="00213CC7" w:rsidTr="00485605">
        <w:tc>
          <w:tcPr>
            <w:tcW w:w="3077" w:type="dxa"/>
          </w:tcPr>
          <w:p w:rsidR="00213CC7" w:rsidRDefault="00213CC7" w:rsidP="00485605">
            <w:r>
              <w:t>Wednesday 22</w:t>
            </w:r>
            <w:r w:rsidRPr="00213CC7">
              <w:rPr>
                <w:vertAlign w:val="superscript"/>
              </w:rPr>
              <w:t>nd</w:t>
            </w:r>
            <w:r>
              <w:t xml:space="preserve"> February </w:t>
            </w:r>
          </w:p>
        </w:tc>
        <w:tc>
          <w:tcPr>
            <w:tcW w:w="2588" w:type="dxa"/>
          </w:tcPr>
          <w:p w:rsidR="00213CC7" w:rsidRDefault="00321AF8" w:rsidP="00485605">
            <w:r>
              <w:t xml:space="preserve">Learning Walks </w:t>
            </w:r>
          </w:p>
        </w:tc>
        <w:tc>
          <w:tcPr>
            <w:tcW w:w="2694" w:type="dxa"/>
          </w:tcPr>
          <w:p w:rsidR="00213CC7" w:rsidRDefault="00321AF8" w:rsidP="00485605">
            <w:r>
              <w:t xml:space="preserve">Learning Walks </w:t>
            </w:r>
          </w:p>
        </w:tc>
        <w:tc>
          <w:tcPr>
            <w:tcW w:w="3543" w:type="dxa"/>
          </w:tcPr>
          <w:p w:rsidR="00213CC7" w:rsidRDefault="001473D5" w:rsidP="00485605">
            <w:r>
              <w:t>Presentation by children on Growth Mind set</w:t>
            </w:r>
            <w:r w:rsidR="00CB4375">
              <w:t xml:space="preserve">  - 2.30 – 3.20 </w:t>
            </w:r>
            <w:r w:rsidR="00BE2EC4">
              <w:t xml:space="preserve"> </w:t>
            </w:r>
          </w:p>
        </w:tc>
        <w:tc>
          <w:tcPr>
            <w:tcW w:w="3486" w:type="dxa"/>
            <w:gridSpan w:val="2"/>
          </w:tcPr>
          <w:p w:rsidR="00213CC7" w:rsidRPr="008D6840" w:rsidRDefault="002A4AC3" w:rsidP="00485605">
            <w:pPr>
              <w:rPr>
                <w:b/>
              </w:rPr>
            </w:pPr>
            <w:r w:rsidRPr="008D6840">
              <w:rPr>
                <w:b/>
              </w:rPr>
              <w:t xml:space="preserve">Parents evening </w:t>
            </w:r>
            <w:r w:rsidR="005715DF" w:rsidRPr="008D6840">
              <w:rPr>
                <w:b/>
              </w:rPr>
              <w:t>–</w:t>
            </w:r>
            <w:r w:rsidRPr="008D6840">
              <w:rPr>
                <w:b/>
              </w:rPr>
              <w:t xml:space="preserve"> Late</w:t>
            </w:r>
          </w:p>
          <w:p w:rsidR="005715DF" w:rsidRDefault="008D6840" w:rsidP="00485605">
            <w:r>
              <w:t xml:space="preserve">Information available about </w:t>
            </w:r>
            <w:r w:rsidR="005715DF">
              <w:t xml:space="preserve">Year 2 and 6 tests </w:t>
            </w:r>
          </w:p>
        </w:tc>
      </w:tr>
      <w:tr w:rsidR="008D6840" w:rsidTr="00485605">
        <w:trPr>
          <w:trHeight w:val="270"/>
        </w:trPr>
        <w:tc>
          <w:tcPr>
            <w:tcW w:w="3077" w:type="dxa"/>
            <w:vMerge w:val="restart"/>
          </w:tcPr>
          <w:p w:rsidR="008D6840" w:rsidRDefault="008D6840" w:rsidP="00485605">
            <w:r>
              <w:t>Thursday 22</w:t>
            </w:r>
            <w:r w:rsidRPr="00213CC7">
              <w:rPr>
                <w:vertAlign w:val="superscript"/>
              </w:rPr>
              <w:t>nd</w:t>
            </w:r>
            <w:r>
              <w:t xml:space="preserve"> February </w:t>
            </w:r>
          </w:p>
        </w:tc>
        <w:tc>
          <w:tcPr>
            <w:tcW w:w="5282" w:type="dxa"/>
            <w:gridSpan w:val="2"/>
          </w:tcPr>
          <w:p w:rsidR="008D6840" w:rsidRDefault="008D6840" w:rsidP="00485605">
            <w:r>
              <w:t>Morning as a TA</w:t>
            </w:r>
          </w:p>
        </w:tc>
        <w:tc>
          <w:tcPr>
            <w:tcW w:w="3543" w:type="dxa"/>
            <w:vMerge w:val="restart"/>
          </w:tcPr>
          <w:p w:rsidR="008D6840" w:rsidRDefault="008D6840" w:rsidP="00485605">
            <w:r>
              <w:t xml:space="preserve">Open afternoon – Children’s University  - 1.45 – 3.00pm  </w:t>
            </w:r>
          </w:p>
        </w:tc>
        <w:tc>
          <w:tcPr>
            <w:tcW w:w="3486" w:type="dxa"/>
            <w:gridSpan w:val="2"/>
            <w:vMerge w:val="restart"/>
          </w:tcPr>
          <w:p w:rsidR="008D6840" w:rsidRPr="008D6840" w:rsidRDefault="008D6840" w:rsidP="00485605">
            <w:pPr>
              <w:rPr>
                <w:b/>
              </w:rPr>
            </w:pPr>
            <w:r w:rsidRPr="008D6840">
              <w:rPr>
                <w:b/>
              </w:rPr>
              <w:t xml:space="preserve">Parents evening – Early </w:t>
            </w:r>
          </w:p>
          <w:p w:rsidR="008D6840" w:rsidRDefault="008D6840" w:rsidP="00485605">
            <w:r w:rsidRPr="008D6840">
              <w:t>Information available about Year 2 and 6 tests</w:t>
            </w:r>
          </w:p>
        </w:tc>
      </w:tr>
      <w:tr w:rsidR="008D6840" w:rsidTr="00485605">
        <w:trPr>
          <w:trHeight w:val="270"/>
        </w:trPr>
        <w:tc>
          <w:tcPr>
            <w:tcW w:w="3077" w:type="dxa"/>
            <w:vMerge/>
          </w:tcPr>
          <w:p w:rsidR="008D6840" w:rsidRDefault="008D6840" w:rsidP="00485605"/>
        </w:tc>
        <w:tc>
          <w:tcPr>
            <w:tcW w:w="2588" w:type="dxa"/>
            <w:shd w:val="clear" w:color="auto" w:fill="D9D9D9" w:themeFill="background1" w:themeFillShade="D9"/>
          </w:tcPr>
          <w:p w:rsidR="008D6840" w:rsidRDefault="008D6840" w:rsidP="00485605"/>
        </w:tc>
        <w:tc>
          <w:tcPr>
            <w:tcW w:w="2694" w:type="dxa"/>
          </w:tcPr>
          <w:p w:rsidR="008D6840" w:rsidRDefault="008D6840" w:rsidP="00485605">
            <w:r>
              <w:t>Any suggestions? Come along and talk to us</w:t>
            </w:r>
          </w:p>
        </w:tc>
        <w:tc>
          <w:tcPr>
            <w:tcW w:w="3543" w:type="dxa"/>
            <w:vMerge/>
          </w:tcPr>
          <w:p w:rsidR="008D6840" w:rsidRDefault="008D6840" w:rsidP="00485605"/>
        </w:tc>
        <w:tc>
          <w:tcPr>
            <w:tcW w:w="3486" w:type="dxa"/>
            <w:gridSpan w:val="2"/>
            <w:vMerge/>
          </w:tcPr>
          <w:p w:rsidR="008D6840" w:rsidRDefault="008D6840" w:rsidP="00485605"/>
        </w:tc>
      </w:tr>
      <w:tr w:rsidR="008D6840" w:rsidTr="00485605">
        <w:trPr>
          <w:trHeight w:val="270"/>
        </w:trPr>
        <w:tc>
          <w:tcPr>
            <w:tcW w:w="3077" w:type="dxa"/>
            <w:vMerge w:val="restart"/>
          </w:tcPr>
          <w:p w:rsidR="008D6840" w:rsidRDefault="008D6840" w:rsidP="00485605">
            <w:r>
              <w:t>Friday 23</w:t>
            </w:r>
            <w:r w:rsidRPr="00213CC7">
              <w:rPr>
                <w:vertAlign w:val="superscript"/>
              </w:rPr>
              <w:t>rd</w:t>
            </w:r>
            <w:r>
              <w:t xml:space="preserve"> February </w:t>
            </w:r>
          </w:p>
        </w:tc>
        <w:tc>
          <w:tcPr>
            <w:tcW w:w="5282" w:type="dxa"/>
            <w:gridSpan w:val="2"/>
          </w:tcPr>
          <w:p w:rsidR="008D6840" w:rsidRDefault="008D6840" w:rsidP="00485605">
            <w:r>
              <w:t>Morning as a TA</w:t>
            </w:r>
          </w:p>
        </w:tc>
        <w:tc>
          <w:tcPr>
            <w:tcW w:w="3543" w:type="dxa"/>
            <w:vMerge w:val="restart"/>
          </w:tcPr>
          <w:p w:rsidR="008D6840" w:rsidRDefault="008D6840" w:rsidP="00485605">
            <w:r>
              <w:t>How does our behaviour policy work?</w:t>
            </w:r>
            <w:r w:rsidR="0015584F">
              <w:t xml:space="preserve"> 2.30 – 3.20 </w:t>
            </w:r>
          </w:p>
        </w:tc>
        <w:tc>
          <w:tcPr>
            <w:tcW w:w="3486" w:type="dxa"/>
            <w:gridSpan w:val="2"/>
            <w:vMerge w:val="restart"/>
            <w:shd w:val="clear" w:color="auto" w:fill="D9D9D9" w:themeFill="background1" w:themeFillShade="D9"/>
          </w:tcPr>
          <w:p w:rsidR="008D6840" w:rsidRDefault="008D6840" w:rsidP="00485605"/>
        </w:tc>
      </w:tr>
      <w:tr w:rsidR="008D6840" w:rsidTr="00485605">
        <w:trPr>
          <w:trHeight w:val="270"/>
        </w:trPr>
        <w:tc>
          <w:tcPr>
            <w:tcW w:w="3077" w:type="dxa"/>
            <w:vMerge/>
          </w:tcPr>
          <w:p w:rsidR="008D6840" w:rsidRDefault="008D6840" w:rsidP="00485605"/>
        </w:tc>
        <w:tc>
          <w:tcPr>
            <w:tcW w:w="2588" w:type="dxa"/>
            <w:shd w:val="clear" w:color="auto" w:fill="D9D9D9" w:themeFill="background1" w:themeFillShade="D9"/>
          </w:tcPr>
          <w:p w:rsidR="008D6840" w:rsidRDefault="008D6840" w:rsidP="00485605"/>
        </w:tc>
        <w:tc>
          <w:tcPr>
            <w:tcW w:w="2694" w:type="dxa"/>
            <w:shd w:val="clear" w:color="auto" w:fill="auto"/>
          </w:tcPr>
          <w:p w:rsidR="008D6840" w:rsidRDefault="0079566F" w:rsidP="00485605">
            <w:r>
              <w:t xml:space="preserve">Grammar, punctuation and spelling lesson demo –11.00 – 12.00 </w:t>
            </w:r>
          </w:p>
        </w:tc>
        <w:tc>
          <w:tcPr>
            <w:tcW w:w="3543" w:type="dxa"/>
            <w:vMerge/>
          </w:tcPr>
          <w:p w:rsidR="008D6840" w:rsidRDefault="008D6840" w:rsidP="00485605"/>
        </w:tc>
        <w:tc>
          <w:tcPr>
            <w:tcW w:w="3486" w:type="dxa"/>
            <w:gridSpan w:val="2"/>
            <w:vMerge/>
            <w:shd w:val="clear" w:color="auto" w:fill="D9D9D9" w:themeFill="background1" w:themeFillShade="D9"/>
          </w:tcPr>
          <w:p w:rsidR="008D6840" w:rsidRDefault="008D6840" w:rsidP="00485605"/>
        </w:tc>
      </w:tr>
    </w:tbl>
    <w:p w:rsidR="00163812" w:rsidRDefault="00E50CA2"/>
    <w:p w:rsidR="003B5CE3" w:rsidRDefault="0034036F">
      <w:pPr>
        <w:rPr>
          <w:b/>
          <w:sz w:val="24"/>
          <w:szCs w:val="24"/>
          <w:u w:val="single"/>
        </w:rPr>
      </w:pPr>
      <w:r w:rsidRPr="0034036F">
        <w:rPr>
          <w:b/>
          <w:sz w:val="24"/>
          <w:szCs w:val="24"/>
          <w:u w:val="single"/>
        </w:rPr>
        <w:t>What will each activity involve?</w:t>
      </w:r>
    </w:p>
    <w:p w:rsidR="00BE2EC4" w:rsidRDefault="00BE2EC4">
      <w:pPr>
        <w:rPr>
          <w:b/>
        </w:rPr>
      </w:pPr>
      <w:r w:rsidRPr="00BE2EC4">
        <w:rPr>
          <w:b/>
        </w:rPr>
        <w:t>Face to face appointments with Mrs Tregoing SENCO</w:t>
      </w:r>
    </w:p>
    <w:p w:rsidR="00BE2EC4" w:rsidRDefault="00BE2EC4">
      <w:r>
        <w:t>Mrs Tregoing is our SENCO (this stands for Special Educational Needs Coordinator). On Monday afternoon she will be available to talk to anyone who would like to pop into school to ask about issues linked to SEN that may be of concern</w:t>
      </w:r>
      <w:r w:rsidR="008D6840">
        <w:t xml:space="preserve"> to you</w:t>
      </w:r>
      <w:r>
        <w:t xml:space="preserve">. </w:t>
      </w:r>
    </w:p>
    <w:p w:rsidR="00D62F75" w:rsidRDefault="00D62F75">
      <w:pPr>
        <w:rPr>
          <w:b/>
        </w:rPr>
      </w:pPr>
      <w:r>
        <w:rPr>
          <w:b/>
        </w:rPr>
        <w:t xml:space="preserve">Open afternoon in Reception classes </w:t>
      </w:r>
    </w:p>
    <w:p w:rsidR="00D62F75" w:rsidRDefault="00D62F75">
      <w:r w:rsidRPr="00D62F75">
        <w:t xml:space="preserve">This afternoon parents who have children in Tigers or Leopards classes may come into school to visit. You will be able to look around, join in with activities and </w:t>
      </w:r>
      <w:r>
        <w:t>look at your child’s Learning Journal.</w:t>
      </w:r>
      <w:r w:rsidR="00485605">
        <w:t xml:space="preserve"> If you come at 2.30 you will be able to take your child home with you at 3.00 if you wish to do so. </w:t>
      </w:r>
    </w:p>
    <w:p w:rsidR="00485605" w:rsidRDefault="00485605"/>
    <w:p w:rsidR="00485605" w:rsidRPr="00D62F75" w:rsidRDefault="00485605"/>
    <w:p w:rsidR="0034036F" w:rsidRPr="0034036F" w:rsidRDefault="0034036F">
      <w:pPr>
        <w:rPr>
          <w:b/>
        </w:rPr>
      </w:pPr>
      <w:r w:rsidRPr="0034036F">
        <w:rPr>
          <w:b/>
        </w:rPr>
        <w:lastRenderedPageBreak/>
        <w:t>Come and read with your child.</w:t>
      </w:r>
    </w:p>
    <w:p w:rsidR="0034036F" w:rsidRDefault="0034036F">
      <w:r>
        <w:t>This session gives you a chance to choose a book from our l</w:t>
      </w:r>
      <w:r w:rsidR="00D1675B">
        <w:t>ibrary, or the class book shelf and to</w:t>
      </w:r>
      <w:r>
        <w:t xml:space="preserve"> find a corner in school to read with your child. Please take this opportunity to share a book together and in doing so</w:t>
      </w:r>
      <w:r w:rsidR="00D1675B">
        <w:t>,</w:t>
      </w:r>
      <w:r>
        <w:t xml:space="preserve"> let your child tell you all about his or her class, </w:t>
      </w:r>
      <w:r w:rsidR="00D1675B">
        <w:t xml:space="preserve">the </w:t>
      </w:r>
      <w:r>
        <w:t xml:space="preserve">school and the things that happen every day. </w:t>
      </w:r>
    </w:p>
    <w:p w:rsidR="00CB4375" w:rsidRDefault="00CB4375">
      <w:pPr>
        <w:rPr>
          <w:b/>
        </w:rPr>
      </w:pPr>
      <w:r>
        <w:rPr>
          <w:b/>
        </w:rPr>
        <w:t xml:space="preserve">Phonics Explained </w:t>
      </w:r>
      <w:r w:rsidR="00485605">
        <w:rPr>
          <w:b/>
        </w:rPr>
        <w:t xml:space="preserve">for year 1 parents </w:t>
      </w:r>
    </w:p>
    <w:p w:rsidR="00CB4375" w:rsidRPr="00CB4375" w:rsidRDefault="00CB4375">
      <w:r w:rsidRPr="00CB4375">
        <w:t xml:space="preserve">Mrs Conroy will show you how we teach phonics and will explain some of the terms used by your children. </w:t>
      </w:r>
      <w:r>
        <w:t xml:space="preserve">This session will help you to understand how to say sounds and how to use phonics in reading with your child. </w:t>
      </w:r>
    </w:p>
    <w:p w:rsidR="0034036F" w:rsidRPr="0034036F" w:rsidRDefault="008D6840">
      <w:pPr>
        <w:rPr>
          <w:b/>
        </w:rPr>
      </w:pPr>
      <w:r>
        <w:rPr>
          <w:b/>
        </w:rPr>
        <w:t>Writing and maths</w:t>
      </w:r>
      <w:r w:rsidR="0034036F" w:rsidRPr="0034036F">
        <w:rPr>
          <w:b/>
        </w:rPr>
        <w:t xml:space="preserve"> work shop for Reception children</w:t>
      </w:r>
    </w:p>
    <w:p w:rsidR="0034036F" w:rsidRDefault="0034036F">
      <w:r>
        <w:t xml:space="preserve">Have you ever wondered what your child is learning about when we talk about </w:t>
      </w:r>
      <w:r w:rsidR="008D6840">
        <w:t>writing and maths</w:t>
      </w:r>
      <w:r>
        <w:t xml:space="preserve">? Miss Street will show you how </w:t>
      </w:r>
      <w:r w:rsidR="008D6840">
        <w:t xml:space="preserve">these subjects </w:t>
      </w:r>
      <w:r w:rsidR="00D1675B">
        <w:t>are taught</w:t>
      </w:r>
      <w:r>
        <w:t xml:space="preserve"> in the reception classes. Come along for a lesson and a chat. </w:t>
      </w:r>
    </w:p>
    <w:p w:rsidR="0034036F" w:rsidRDefault="0034036F">
      <w:pPr>
        <w:rPr>
          <w:b/>
        </w:rPr>
      </w:pPr>
      <w:r>
        <w:rPr>
          <w:b/>
        </w:rPr>
        <w:t>Learning Walk</w:t>
      </w:r>
    </w:p>
    <w:p w:rsidR="0034036F" w:rsidRDefault="0034036F">
      <w:r>
        <w:t xml:space="preserve">In a small group, you will have the chance to walk around the classes </w:t>
      </w:r>
      <w:r w:rsidR="002D655A">
        <w:t>with a member of the senior management team</w:t>
      </w:r>
      <w:r>
        <w:t xml:space="preserve">. You will be able to see a progression of learning and different teaching styles throughout the school. It will show you what our school looks like during a typical working day. </w:t>
      </w:r>
      <w:r w:rsidR="002D655A">
        <w:t xml:space="preserve">Places for this activity are limited so please pre book. Without booking we may have to turn you away if the groups are full. </w:t>
      </w:r>
    </w:p>
    <w:p w:rsidR="002D655A" w:rsidRPr="002A4AC3" w:rsidRDefault="002D655A">
      <w:pPr>
        <w:rPr>
          <w:b/>
        </w:rPr>
      </w:pPr>
      <w:r w:rsidRPr="002A4AC3">
        <w:rPr>
          <w:b/>
        </w:rPr>
        <w:t>Presentation by children on the Growth Mind</w:t>
      </w:r>
      <w:r w:rsidR="00D1675B">
        <w:rPr>
          <w:b/>
        </w:rPr>
        <w:t>-</w:t>
      </w:r>
      <w:r w:rsidRPr="002A4AC3">
        <w:rPr>
          <w:b/>
        </w:rPr>
        <w:t>set</w:t>
      </w:r>
    </w:p>
    <w:p w:rsidR="002A4AC3" w:rsidRDefault="002D655A">
      <w:r>
        <w:t>Some year 5 and 6 children will be explaining what</w:t>
      </w:r>
      <w:r w:rsidR="00D1675B">
        <w:t xml:space="preserve"> we are doing about growth mind-</w:t>
      </w:r>
      <w:r>
        <w:t>set across the school. You will lea</w:t>
      </w:r>
      <w:r w:rsidR="002A4AC3">
        <w:t>r</w:t>
      </w:r>
      <w:r>
        <w:t xml:space="preserve">n all about the work of Carol </w:t>
      </w:r>
      <w:proofErr w:type="spellStart"/>
      <w:r>
        <w:t>Dweck</w:t>
      </w:r>
      <w:proofErr w:type="spellEnd"/>
      <w:r>
        <w:t xml:space="preserve"> and </w:t>
      </w:r>
      <w:r w:rsidR="002A4AC3">
        <w:t>Shirley</w:t>
      </w:r>
      <w:r>
        <w:t xml:space="preserve"> Clarke. </w:t>
      </w:r>
      <w:r w:rsidR="002A4AC3">
        <w:t xml:space="preserve">This initiative has influenced teaching styles, our language and our attitude to learning! Come along to find out more! </w:t>
      </w:r>
    </w:p>
    <w:p w:rsidR="00B852E8" w:rsidRDefault="00B852E8">
      <w:pPr>
        <w:rPr>
          <w:b/>
        </w:rPr>
      </w:pPr>
      <w:r>
        <w:rPr>
          <w:b/>
        </w:rPr>
        <w:t>Maths lessons</w:t>
      </w:r>
    </w:p>
    <w:p w:rsidR="00B852E8" w:rsidRPr="00B852E8" w:rsidRDefault="00B852E8">
      <w:r>
        <w:t xml:space="preserve">Come and visit your child’s class during a maths lesson then feel free to move from class to class during this time. All classes will be working on maths – different aspects of the subject. Year 6 children will be working on a SATs paper and you will have the chance to work on the questions with the children. This will inform you about what your child can and cannot do in this subject. You may then be able to support them at home. </w:t>
      </w:r>
    </w:p>
    <w:p w:rsidR="002A4AC3" w:rsidRDefault="002A4AC3">
      <w:pPr>
        <w:rPr>
          <w:b/>
        </w:rPr>
      </w:pPr>
      <w:r>
        <w:t xml:space="preserve"> </w:t>
      </w:r>
      <w:r w:rsidR="00B852E8">
        <w:rPr>
          <w:b/>
        </w:rPr>
        <w:t>Grammar and punctuation lesson</w:t>
      </w:r>
      <w:r w:rsidRPr="002A4AC3">
        <w:rPr>
          <w:b/>
        </w:rPr>
        <w:t xml:space="preserve"> </w:t>
      </w:r>
    </w:p>
    <w:p w:rsidR="002D655A" w:rsidRDefault="00B852E8">
      <w:r>
        <w:t>You will be able to watch a lesson</w:t>
      </w:r>
      <w:r w:rsidR="002A4AC3">
        <w:t xml:space="preserve"> which will inform you about aspects of </w:t>
      </w:r>
      <w:r>
        <w:t>grammar and punctuation.</w:t>
      </w:r>
      <w:r w:rsidR="002A4AC3">
        <w:t xml:space="preserve"> It will be a “set up “in order for us to show you some specific aspects of the curriculum. You might also pick up some new knowledge and understanding too! </w:t>
      </w:r>
    </w:p>
    <w:p w:rsidR="002A4AC3" w:rsidRPr="005715DF" w:rsidRDefault="002A4AC3">
      <w:pPr>
        <w:rPr>
          <w:b/>
        </w:rPr>
      </w:pPr>
      <w:proofErr w:type="gramStart"/>
      <w:r w:rsidRPr="005715DF">
        <w:rPr>
          <w:b/>
        </w:rPr>
        <w:t>Any suggestions?</w:t>
      </w:r>
      <w:proofErr w:type="gramEnd"/>
      <w:r w:rsidRPr="005715DF">
        <w:rPr>
          <w:b/>
        </w:rPr>
        <w:t xml:space="preserve"> </w:t>
      </w:r>
    </w:p>
    <w:p w:rsidR="002A4AC3" w:rsidRDefault="002A4AC3">
      <w:r>
        <w:t>Come along and t</w:t>
      </w:r>
      <w:r w:rsidR="005715DF">
        <w:t>a</w:t>
      </w:r>
      <w:r>
        <w:t>lk to us. W</w:t>
      </w:r>
      <w:r w:rsidR="005715DF">
        <w:t>e</w:t>
      </w:r>
      <w:r>
        <w:t xml:space="preserve"> would </w:t>
      </w:r>
      <w:r w:rsidR="005715DF">
        <w:t>l</w:t>
      </w:r>
      <w:r>
        <w:t>ike to hear you</w:t>
      </w:r>
      <w:r w:rsidR="00D1675B">
        <w:t>r suggestions but this</w:t>
      </w:r>
      <w:r>
        <w:t xml:space="preserve"> is not </w:t>
      </w:r>
      <w:r w:rsidR="00D1675B">
        <w:t>a moaning session. W</w:t>
      </w:r>
      <w:r w:rsidR="005715DF">
        <w:t xml:space="preserve">e are asking for your ideas to support our school. We can’t promise that we will be able to take everything on board but </w:t>
      </w:r>
      <w:r w:rsidR="00D1675B">
        <w:t>we will try our best</w:t>
      </w:r>
      <w:r w:rsidR="005715DF">
        <w:t xml:space="preserve">. </w:t>
      </w:r>
    </w:p>
    <w:p w:rsidR="005715DF" w:rsidRPr="005715DF" w:rsidRDefault="005715DF">
      <w:pPr>
        <w:rPr>
          <w:b/>
        </w:rPr>
      </w:pPr>
      <w:r w:rsidRPr="005715DF">
        <w:rPr>
          <w:b/>
        </w:rPr>
        <w:lastRenderedPageBreak/>
        <w:t>How does our behaviour policy work?</w:t>
      </w:r>
    </w:p>
    <w:p w:rsidR="005715DF" w:rsidRDefault="005715DF">
      <w:r>
        <w:t xml:space="preserve">If you </w:t>
      </w:r>
      <w:r w:rsidR="00D1675B">
        <w:t xml:space="preserve">do not know about our behaviour policy, please come along and we will show you what we do and how it works across the school. </w:t>
      </w:r>
    </w:p>
    <w:p w:rsidR="005715DF" w:rsidRPr="005715DF" w:rsidRDefault="005715DF">
      <w:pPr>
        <w:rPr>
          <w:b/>
        </w:rPr>
      </w:pPr>
      <w:r w:rsidRPr="005715DF">
        <w:rPr>
          <w:b/>
        </w:rPr>
        <w:t>Morning as a TA</w:t>
      </w:r>
    </w:p>
    <w:p w:rsidR="005715DF" w:rsidRDefault="005715DF">
      <w:r>
        <w:t xml:space="preserve">If you would like to see what our support </w:t>
      </w:r>
      <w:proofErr w:type="gramStart"/>
      <w:r>
        <w:t>staff do</w:t>
      </w:r>
      <w:proofErr w:type="gramEnd"/>
      <w:r>
        <w:t xml:space="preserve"> in the course of a morning</w:t>
      </w:r>
      <w:r w:rsidR="00D1675B">
        <w:t>,</w:t>
      </w:r>
      <w:r>
        <w:t xml:space="preserve"> sign up to work in a class room for </w:t>
      </w:r>
      <w:r w:rsidR="00D1675B">
        <w:t>the</w:t>
      </w:r>
      <w:r>
        <w:t xml:space="preserve"> morning. You will not be in a class with your child </w:t>
      </w:r>
      <w:r w:rsidR="00D1675B">
        <w:t>so that they will</w:t>
      </w:r>
      <w:r>
        <w:t xml:space="preserve"> not to be distracted</w:t>
      </w:r>
      <w:r w:rsidR="00D1675B">
        <w:t xml:space="preserve">. You </w:t>
      </w:r>
      <w:r>
        <w:t xml:space="preserve">will be given a task by the class teacher and will be able to watch leaning in another class.  </w:t>
      </w:r>
    </w:p>
    <w:p w:rsidR="005715DF" w:rsidRPr="005715DF" w:rsidRDefault="005715DF">
      <w:pPr>
        <w:rPr>
          <w:b/>
        </w:rPr>
      </w:pPr>
      <w:r w:rsidRPr="005715DF">
        <w:rPr>
          <w:b/>
        </w:rPr>
        <w:t>Open afternoon</w:t>
      </w:r>
      <w:r w:rsidR="00D1675B">
        <w:rPr>
          <w:b/>
        </w:rPr>
        <w:t>- Children’s</w:t>
      </w:r>
      <w:r>
        <w:rPr>
          <w:b/>
        </w:rPr>
        <w:t xml:space="preserve"> University </w:t>
      </w:r>
    </w:p>
    <w:p w:rsidR="005715DF" w:rsidRDefault="005715DF">
      <w:r>
        <w:t xml:space="preserve">Would you like to see what happens in our Children’s University? Would you like to have a look around our school while key stage 1 and 2 are working on exciting </w:t>
      </w:r>
      <w:proofErr w:type="gramStart"/>
      <w:r>
        <w:t>activities</w:t>
      </w:r>
      <w:r w:rsidR="00D1675B">
        <w:t>.</w:t>
      </w:r>
      <w:proofErr w:type="gramEnd"/>
      <w:r>
        <w:t xml:space="preserve"> Please sign up to join us!  </w:t>
      </w:r>
    </w:p>
    <w:p w:rsidR="002D655A" w:rsidRPr="005715DF" w:rsidRDefault="005715DF">
      <w:pPr>
        <w:rPr>
          <w:b/>
        </w:rPr>
      </w:pPr>
      <w:r w:rsidRPr="005715DF">
        <w:rPr>
          <w:b/>
        </w:rPr>
        <w:t>Parents Evenings</w:t>
      </w:r>
    </w:p>
    <w:p w:rsidR="005715DF" w:rsidRDefault="005715DF">
      <w:r>
        <w:t>We have inc</w:t>
      </w:r>
      <w:r w:rsidR="00D1675B">
        <w:t xml:space="preserve">orporated our usual </w:t>
      </w:r>
      <w:proofErr w:type="gramStart"/>
      <w:r w:rsidR="00D1675B">
        <w:t>S</w:t>
      </w:r>
      <w:r>
        <w:t>pring</w:t>
      </w:r>
      <w:proofErr w:type="gramEnd"/>
      <w:r>
        <w:t xml:space="preserve"> parent’s evenings in to this week. There will be information available about the tests for year 2 and year 6 at this time. </w:t>
      </w:r>
    </w:p>
    <w:p w:rsidR="0034036F" w:rsidRPr="0034036F" w:rsidRDefault="0034036F"/>
    <w:p w:rsidR="00FC5C03" w:rsidRDefault="00FC5C03">
      <w:r>
        <w:t xml:space="preserve"> </w:t>
      </w:r>
    </w:p>
    <w:sectPr w:rsidR="00FC5C03" w:rsidSect="00213CC7">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CC7" w:rsidRDefault="00213CC7" w:rsidP="00213CC7">
      <w:pPr>
        <w:spacing w:after="0" w:line="240" w:lineRule="auto"/>
      </w:pPr>
      <w:r>
        <w:separator/>
      </w:r>
    </w:p>
  </w:endnote>
  <w:endnote w:type="continuationSeparator" w:id="0">
    <w:p w:rsidR="00213CC7" w:rsidRDefault="00213CC7" w:rsidP="00213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02FF" w:usb1="4000E47F" w:usb2="0000002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CC7" w:rsidRDefault="00213CC7" w:rsidP="00213CC7">
      <w:pPr>
        <w:spacing w:after="0" w:line="240" w:lineRule="auto"/>
      </w:pPr>
      <w:r>
        <w:separator/>
      </w:r>
    </w:p>
  </w:footnote>
  <w:footnote w:type="continuationSeparator" w:id="0">
    <w:p w:rsidR="00213CC7" w:rsidRDefault="00213CC7" w:rsidP="00213C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CC7" w:rsidRDefault="00213CC7">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213CC7" w:rsidRDefault="00510A0F" w:rsidP="00213CC7">
                              <w:pPr>
                                <w:pStyle w:val="Header"/>
                                <w:rPr>
                                  <w:caps/>
                                  <w:color w:val="FFFFFF" w:themeColor="background1"/>
                                </w:rPr>
                              </w:pPr>
                              <w:r>
                                <w:rPr>
                                  <w:caps/>
                                  <w:color w:val="FFFFFF" w:themeColor="background1"/>
                                </w:rPr>
                                <w:t xml:space="preserve">Waterbeach community Primary school – parents week </w:t>
                              </w:r>
                              <w:proofErr w:type="gramStart"/>
                              <w:r>
                                <w:rPr>
                                  <w:caps/>
                                  <w:color w:val="FFFFFF" w:themeColor="background1"/>
                                </w:rPr>
                                <w:t>–  20th</w:t>
                              </w:r>
                              <w:proofErr w:type="gramEnd"/>
                              <w:r>
                                <w:rPr>
                                  <w:caps/>
                                  <w:color w:val="FFFFFF" w:themeColor="background1"/>
                                </w:rPr>
                                <w:t xml:space="preserve"> february 2017</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213CC7" w:rsidRDefault="00510A0F" w:rsidP="00213CC7">
                        <w:pPr>
                          <w:pStyle w:val="Header"/>
                          <w:rPr>
                            <w:caps/>
                            <w:color w:val="FFFFFF" w:themeColor="background1"/>
                          </w:rPr>
                        </w:pPr>
                        <w:r>
                          <w:rPr>
                            <w:caps/>
                            <w:color w:val="FFFFFF" w:themeColor="background1"/>
                          </w:rPr>
                          <w:t>Waterbeach community Primary school – parents week –  20th february 2017</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99E"/>
    <w:rsid w:val="001473D5"/>
    <w:rsid w:val="0015584F"/>
    <w:rsid w:val="00213CC7"/>
    <w:rsid w:val="002A4AC3"/>
    <w:rsid w:val="002B0242"/>
    <w:rsid w:val="002D655A"/>
    <w:rsid w:val="00321AF8"/>
    <w:rsid w:val="003374B4"/>
    <w:rsid w:val="0034036F"/>
    <w:rsid w:val="003B5CE3"/>
    <w:rsid w:val="00485605"/>
    <w:rsid w:val="00510A0F"/>
    <w:rsid w:val="005715DF"/>
    <w:rsid w:val="0079566F"/>
    <w:rsid w:val="008D6840"/>
    <w:rsid w:val="0090199E"/>
    <w:rsid w:val="00993CAB"/>
    <w:rsid w:val="00A6113B"/>
    <w:rsid w:val="00B852E8"/>
    <w:rsid w:val="00BE2EC4"/>
    <w:rsid w:val="00CB4375"/>
    <w:rsid w:val="00D1675B"/>
    <w:rsid w:val="00D62F75"/>
    <w:rsid w:val="00E50CA2"/>
    <w:rsid w:val="00FC5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CC7"/>
  </w:style>
  <w:style w:type="paragraph" w:styleId="Footer">
    <w:name w:val="footer"/>
    <w:basedOn w:val="Normal"/>
    <w:link w:val="FooterChar"/>
    <w:uiPriority w:val="99"/>
    <w:unhideWhenUsed/>
    <w:rsid w:val="00213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CC7"/>
  </w:style>
  <w:style w:type="table" w:styleId="TableGrid">
    <w:name w:val="Table Grid"/>
    <w:basedOn w:val="TableNormal"/>
    <w:uiPriority w:val="39"/>
    <w:rsid w:val="00213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2F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F7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CC7"/>
  </w:style>
  <w:style w:type="paragraph" w:styleId="Footer">
    <w:name w:val="footer"/>
    <w:basedOn w:val="Normal"/>
    <w:link w:val="FooterChar"/>
    <w:uiPriority w:val="99"/>
    <w:unhideWhenUsed/>
    <w:rsid w:val="00213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CC7"/>
  </w:style>
  <w:style w:type="table" w:styleId="TableGrid">
    <w:name w:val="Table Grid"/>
    <w:basedOn w:val="TableNormal"/>
    <w:uiPriority w:val="39"/>
    <w:rsid w:val="00213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2F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F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7255D1CA</Template>
  <TotalTime>1</TotalTime>
  <Pages>3</Pages>
  <Words>785</Words>
  <Characters>4480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Waterbeach community Primary school – parents week –  20th february 2017</vt:lpstr>
    </vt:vector>
  </TitlesOfParts>
  <Company>Waterbeach Primary</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Waterbeach community Primary school – parents week –  20th february 2017</dc:title>
  <dc:creator>jgreen</dc:creator>
  <cp:lastModifiedBy>Graves Karen</cp:lastModifiedBy>
  <cp:revision>2</cp:revision>
  <cp:lastPrinted>2017-01-26T08:19:00Z</cp:lastPrinted>
  <dcterms:created xsi:type="dcterms:W3CDTF">2017-01-27T10:02:00Z</dcterms:created>
  <dcterms:modified xsi:type="dcterms:W3CDTF">2017-01-27T10:02:00Z</dcterms:modified>
</cp:coreProperties>
</file>